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99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Kopfzeilen-Layouttabelle"/>
      </w:tblPr>
      <w:tblGrid>
        <w:gridCol w:w="10466"/>
      </w:tblGrid>
      <w:tr w:rsidR="00963334" w:rsidRPr="0041428F" w14:paraId="0CF85BCE" w14:textId="77777777" w:rsidTr="00657C6E">
        <w:trPr>
          <w:trHeight w:val="2127"/>
        </w:trPr>
        <w:tc>
          <w:tcPr>
            <w:tcW w:w="10466" w:type="dxa"/>
          </w:tcPr>
          <w:p w14:paraId="57578460" w14:textId="000E78B1" w:rsidR="004C3627" w:rsidRPr="000C30F8" w:rsidRDefault="004C3627" w:rsidP="000C30F8">
            <w:pPr>
              <w:pStyle w:val="Titel"/>
              <w:spacing w:line="360" w:lineRule="auto"/>
            </w:pPr>
            <w:r w:rsidRPr="004C3627">
              <w:t>Bock auf Sport? Aber nicht allein?</w:t>
            </w:r>
          </w:p>
          <w:p w14:paraId="4D9FF7F5" w14:textId="66BF9BD6" w:rsidR="004C3627" w:rsidRPr="000C30F8" w:rsidRDefault="004C3627" w:rsidP="000C30F8">
            <w:pPr>
              <w:spacing w:line="360" w:lineRule="auto"/>
              <w:rPr>
                <w:b/>
                <w:bCs/>
              </w:rPr>
            </w:pPr>
            <w:r w:rsidRPr="008A6C9C">
              <w:rPr>
                <w:b/>
                <w:bCs/>
                <w:color w:val="FFFFFF" w:themeColor="background1"/>
                <w:sz w:val="44"/>
                <w:szCs w:val="44"/>
              </w:rPr>
              <w:t>Das Betriebssportangebot bei Hellmann</w:t>
            </w:r>
          </w:p>
        </w:tc>
      </w:tr>
      <w:tr w:rsidR="00963334" w:rsidRPr="0041428F" w14:paraId="6384AC2D" w14:textId="77777777" w:rsidTr="00657C6E">
        <w:trPr>
          <w:trHeight w:val="80"/>
        </w:trPr>
        <w:tc>
          <w:tcPr>
            <w:tcW w:w="10466" w:type="dxa"/>
            <w:vAlign w:val="bottom"/>
          </w:tcPr>
          <w:p w14:paraId="2EE6B398" w14:textId="0C0C12E0" w:rsidR="00963334" w:rsidRDefault="00963334" w:rsidP="00963334">
            <w:pPr>
              <w:pStyle w:val="Kontaktinfos"/>
            </w:pPr>
          </w:p>
        </w:tc>
      </w:tr>
    </w:tbl>
    <w:p w14:paraId="65C25213" w14:textId="2DD8D750" w:rsidR="000C30F8" w:rsidRPr="00A35DD9" w:rsidRDefault="005D7940" w:rsidP="00CE14EA">
      <w:pPr>
        <w:spacing w:after="0" w:line="240" w:lineRule="auto"/>
        <w:jc w:val="center"/>
        <w:rPr>
          <w:b/>
          <w:bCs/>
          <w:sz w:val="27"/>
          <w:szCs w:val="27"/>
        </w:rPr>
      </w:pPr>
      <w:r w:rsidRPr="0041428F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01661A47" wp14:editId="329C9955">
                <wp:simplePos x="0" y="0"/>
                <wp:positionH relativeFrom="column">
                  <wp:posOffset>-809625</wp:posOffset>
                </wp:positionH>
                <wp:positionV relativeFrom="paragraph">
                  <wp:posOffset>-466725</wp:posOffset>
                </wp:positionV>
                <wp:extent cx="8291195" cy="1866900"/>
                <wp:effectExtent l="0" t="0" r="0" b="0"/>
                <wp:wrapNone/>
                <wp:docPr id="19" name="Grafik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1195" cy="1866900"/>
                          <a:chOff x="-7144" y="-7144"/>
                          <a:chExt cx="6037741" cy="1924050"/>
                        </a:xfrm>
                      </wpg:grpSpPr>
                      <wps:wsp>
                        <wps:cNvPr id="20" name="Freihandform: Freihandform: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ihandform: Freihandform: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ihandform: Freihandform:"/>
                        <wps:cNvSpPr/>
                        <wps:spPr>
                          <a:xfrm>
                            <a:off x="29847" y="19526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ihandform: Freihandform: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E7DD5" id="Grafik 17" o:spid="_x0000_s1026" alt="&quot;&quot;" style="position:absolute;margin-left:-63.75pt;margin-top:-36.75pt;width:652.85pt;height:147pt;z-index:-251658240;mso-width-relative:margin;mso-height-relative:margin" coordorigin="-71,-71" coordsize="60377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">
                <v:shape id="Freihandform: Freihandform: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ihandform: Freihandform: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ihandform: Freihandform:" o:spid="_x0000_s1029" style="position:absolute;left:298;top:195;width:60007;height:9049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ihandform: Freihandform: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  <w:r w:rsidR="00CE14EA" w:rsidRPr="00A35DD9">
        <w:rPr>
          <w:b/>
          <w:bCs/>
          <w:sz w:val="27"/>
          <w:szCs w:val="27"/>
        </w:rPr>
        <w:t>Allein</w:t>
      </w:r>
      <w:r w:rsidR="000C30F8" w:rsidRPr="00A35DD9">
        <w:rPr>
          <w:b/>
          <w:bCs/>
          <w:sz w:val="27"/>
          <w:szCs w:val="27"/>
        </w:rPr>
        <w:t xml:space="preserve"> Sport machen ist euch zu doof oder euer Schweinehund fesselt euch ans Sofa?</w:t>
      </w:r>
    </w:p>
    <w:p w14:paraId="37AB98FB" w14:textId="64401FB0" w:rsidR="00A75A10" w:rsidRDefault="000C30F8" w:rsidP="00CE14EA">
      <w:pPr>
        <w:spacing w:line="240" w:lineRule="auto"/>
        <w:jc w:val="center"/>
        <w:rPr>
          <w:b/>
          <w:bCs/>
          <w:sz w:val="27"/>
          <w:szCs w:val="27"/>
        </w:rPr>
      </w:pPr>
      <w:r w:rsidRPr="00A35DD9">
        <w:rPr>
          <w:b/>
          <w:bCs/>
          <w:sz w:val="27"/>
          <w:szCs w:val="27"/>
        </w:rPr>
        <w:t>Mit dem Betriebssportangebot von Hellmann können wir da Abhilfe schaffen!</w:t>
      </w:r>
    </w:p>
    <w:p w14:paraId="52003D64" w14:textId="77777777" w:rsidR="00CE14EA" w:rsidRPr="00A35DD9" w:rsidRDefault="00CE14EA" w:rsidP="004653BB">
      <w:pPr>
        <w:spacing w:line="240" w:lineRule="auto"/>
        <w:rPr>
          <w:b/>
          <w:bCs/>
          <w:sz w:val="27"/>
          <w:szCs w:val="27"/>
        </w:rPr>
      </w:pPr>
    </w:p>
    <w:p w14:paraId="66B5CEF1" w14:textId="5EFB38B8" w:rsidR="00A35DD9" w:rsidRPr="00106BA9" w:rsidRDefault="008729B0" w:rsidP="003A65D9">
      <w:pPr>
        <w:rPr>
          <w:sz w:val="27"/>
          <w:szCs w:val="27"/>
        </w:rPr>
      </w:pPr>
      <w:r w:rsidRPr="00106BA9">
        <w:rPr>
          <w:rFonts w:eastAsia="Times New Roman"/>
          <w:noProof/>
          <w:sz w:val="27"/>
          <w:szCs w:val="27"/>
        </w:rPr>
        <w:drawing>
          <wp:anchor distT="0" distB="0" distL="114300" distR="114300" simplePos="0" relativeHeight="251658243" behindDoc="0" locked="0" layoutInCell="1" allowOverlap="1" wp14:anchorId="7160570B" wp14:editId="4F4C7E87">
            <wp:simplePos x="0" y="0"/>
            <wp:positionH relativeFrom="column">
              <wp:posOffset>4860925</wp:posOffset>
            </wp:positionH>
            <wp:positionV relativeFrom="paragraph">
              <wp:posOffset>180340</wp:posOffset>
            </wp:positionV>
            <wp:extent cx="1620000" cy="1080000"/>
            <wp:effectExtent l="0" t="0" r="0" b="6350"/>
            <wp:wrapNone/>
            <wp:docPr id="8" name="Grafik 8" descr="Frau mit Kettlebe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Frau mit Kettlebe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5D9" w:rsidRPr="00106BA9">
        <w:rPr>
          <w:b/>
          <w:bCs/>
          <w:sz w:val="27"/>
          <w:szCs w:val="27"/>
          <w:u w:val="single"/>
        </w:rPr>
        <w:t xml:space="preserve">Montags </w:t>
      </w:r>
      <w:r w:rsidR="002C6E8C" w:rsidRPr="00106BA9">
        <w:rPr>
          <w:b/>
          <w:bCs/>
          <w:sz w:val="27"/>
          <w:szCs w:val="27"/>
          <w:u w:val="single"/>
        </w:rPr>
        <w:t>&amp;</w:t>
      </w:r>
      <w:r w:rsidR="003A65D9" w:rsidRPr="00106BA9">
        <w:rPr>
          <w:b/>
          <w:bCs/>
          <w:sz w:val="27"/>
          <w:szCs w:val="27"/>
          <w:u w:val="single"/>
        </w:rPr>
        <w:t xml:space="preserve"> </w:t>
      </w:r>
      <w:r w:rsidR="002C6E8C" w:rsidRPr="00106BA9">
        <w:rPr>
          <w:b/>
          <w:bCs/>
          <w:sz w:val="27"/>
          <w:szCs w:val="27"/>
          <w:u w:val="single"/>
        </w:rPr>
        <w:t>M</w:t>
      </w:r>
      <w:r w:rsidR="003A65D9" w:rsidRPr="00106BA9">
        <w:rPr>
          <w:b/>
          <w:bCs/>
          <w:sz w:val="27"/>
          <w:szCs w:val="27"/>
          <w:u w:val="single"/>
        </w:rPr>
        <w:t>ittwochs</w:t>
      </w:r>
      <w:r w:rsidR="003A65D9" w:rsidRPr="00106BA9">
        <w:rPr>
          <w:b/>
          <w:bCs/>
          <w:sz w:val="27"/>
          <w:szCs w:val="27"/>
        </w:rPr>
        <w:t>:</w:t>
      </w:r>
      <w:r w:rsidR="003A65D9" w:rsidRPr="00106BA9">
        <w:rPr>
          <w:sz w:val="27"/>
          <w:szCs w:val="27"/>
        </w:rPr>
        <w:t xml:space="preserve"> Betriebssport Fitness </w:t>
      </w:r>
      <w:r w:rsidR="00CE14EA">
        <w:rPr>
          <w:sz w:val="27"/>
          <w:szCs w:val="27"/>
        </w:rPr>
        <w:t>(</w:t>
      </w:r>
      <w:r w:rsidR="003A65D9" w:rsidRPr="00106BA9">
        <w:rPr>
          <w:sz w:val="27"/>
          <w:szCs w:val="27"/>
        </w:rPr>
        <w:t>Körperfreunde</w:t>
      </w:r>
      <w:r w:rsidR="00CE14EA">
        <w:rPr>
          <w:sz w:val="27"/>
          <w:szCs w:val="27"/>
        </w:rPr>
        <w:t>)</w:t>
      </w:r>
    </w:p>
    <w:p w14:paraId="1CF36703" w14:textId="30E14ADA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Wann:</w:t>
      </w:r>
      <w:r w:rsidRPr="00106BA9">
        <w:rPr>
          <w:rFonts w:eastAsia="Times New Roman"/>
          <w:sz w:val="27"/>
          <w:szCs w:val="27"/>
        </w:rPr>
        <w:t xml:space="preserve"> 17.30 Uhr – 18.30 Uhr </w:t>
      </w:r>
    </w:p>
    <w:p w14:paraId="40C3B1A3" w14:textId="3CA0F973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Wo:</w:t>
      </w:r>
      <w:r w:rsidRPr="00106BA9">
        <w:rPr>
          <w:rFonts w:eastAsia="Times New Roman"/>
          <w:sz w:val="27"/>
          <w:szCs w:val="27"/>
        </w:rPr>
        <w:t xml:space="preserve"> </w:t>
      </w:r>
      <w:r w:rsidR="00A75A10" w:rsidRPr="00106BA9">
        <w:rPr>
          <w:rFonts w:eastAsia="Times New Roman"/>
          <w:sz w:val="27"/>
          <w:szCs w:val="27"/>
        </w:rPr>
        <w:t>A</w:t>
      </w:r>
      <w:r w:rsidRPr="00106BA9">
        <w:rPr>
          <w:rFonts w:eastAsia="Times New Roman"/>
          <w:sz w:val="27"/>
          <w:szCs w:val="27"/>
        </w:rPr>
        <w:t xml:space="preserve">m Speicher 1, 49090 Osnabrück </w:t>
      </w:r>
    </w:p>
    <w:p w14:paraId="2E8281FF" w14:textId="135CD33B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Wer:</w:t>
      </w:r>
      <w:r w:rsidRPr="00106BA9">
        <w:rPr>
          <w:rFonts w:eastAsia="Times New Roman"/>
          <w:sz w:val="27"/>
          <w:szCs w:val="27"/>
        </w:rPr>
        <w:t xml:space="preserve"> Für Anfänger geeignet und ohne Geräte </w:t>
      </w:r>
    </w:p>
    <w:p w14:paraId="2DD17238" w14:textId="50878C70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sz w:val="27"/>
          <w:szCs w:val="27"/>
        </w:rPr>
        <w:t xml:space="preserve">Voraussetzung: Hansefit-Mitgliedschaft </w:t>
      </w:r>
    </w:p>
    <w:p w14:paraId="06514A2F" w14:textId="58ACB4D0" w:rsidR="00106BA9" w:rsidRPr="00106BA9" w:rsidRDefault="00106BA9" w:rsidP="00A35DD9">
      <w:pPr>
        <w:pStyle w:val="Listenabsatz"/>
        <w:spacing w:after="0" w:line="240" w:lineRule="auto"/>
        <w:ind w:left="720"/>
        <w:contextualSpacing w:val="0"/>
        <w:rPr>
          <w:rFonts w:eastAsia="Times New Roman"/>
          <w:sz w:val="27"/>
          <w:szCs w:val="27"/>
        </w:rPr>
      </w:pPr>
    </w:p>
    <w:p w14:paraId="087093D6" w14:textId="4A3C05BA" w:rsidR="002B74FF" w:rsidRPr="00106BA9" w:rsidRDefault="003A65D9" w:rsidP="003A65D9">
      <w:pPr>
        <w:rPr>
          <w:sz w:val="27"/>
          <w:szCs w:val="27"/>
        </w:rPr>
      </w:pPr>
      <w:r w:rsidRPr="00106BA9">
        <w:rPr>
          <w:b/>
          <w:bCs/>
          <w:sz w:val="27"/>
          <w:szCs w:val="27"/>
          <w:u w:val="single"/>
        </w:rPr>
        <w:t>Dienstags</w:t>
      </w:r>
      <w:r w:rsidRPr="00106BA9">
        <w:rPr>
          <w:sz w:val="27"/>
          <w:szCs w:val="27"/>
          <w:u w:val="single"/>
        </w:rPr>
        <w:t xml:space="preserve">: </w:t>
      </w:r>
      <w:r w:rsidRPr="00106BA9">
        <w:rPr>
          <w:sz w:val="27"/>
          <w:szCs w:val="27"/>
        </w:rPr>
        <w:t>Badminton</w:t>
      </w:r>
      <w:r w:rsidR="00CE14EA">
        <w:rPr>
          <w:sz w:val="27"/>
          <w:szCs w:val="27"/>
        </w:rPr>
        <w:t>-Betriebssport</w:t>
      </w:r>
    </w:p>
    <w:p w14:paraId="58385183" w14:textId="08056C0F" w:rsidR="003A65D9" w:rsidRPr="00106BA9" w:rsidRDefault="00EC267E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6" behindDoc="1" locked="0" layoutInCell="1" allowOverlap="1" wp14:anchorId="610D1482" wp14:editId="449ED39D">
            <wp:simplePos x="0" y="0"/>
            <wp:positionH relativeFrom="column">
              <wp:posOffset>4860925</wp:posOffset>
            </wp:positionH>
            <wp:positionV relativeFrom="paragraph">
              <wp:posOffset>5080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884864560" name="Grafik 1" descr="All 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5D9" w:rsidRPr="00106BA9">
        <w:rPr>
          <w:rFonts w:eastAsia="Times New Roman"/>
          <w:b/>
          <w:bCs/>
          <w:sz w:val="27"/>
          <w:szCs w:val="27"/>
        </w:rPr>
        <w:t>Wann:</w:t>
      </w:r>
      <w:r w:rsidR="003A65D9" w:rsidRPr="00106BA9">
        <w:rPr>
          <w:rFonts w:eastAsia="Times New Roman"/>
          <w:sz w:val="27"/>
          <w:szCs w:val="27"/>
        </w:rPr>
        <w:t xml:space="preserve"> ab ca. 18.30 Uhr</w:t>
      </w:r>
    </w:p>
    <w:p w14:paraId="039BF865" w14:textId="78CFA299" w:rsidR="003A65D9" w:rsidRPr="00F816EB" w:rsidRDefault="003A65D9" w:rsidP="00F816EB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F816EB">
        <w:rPr>
          <w:rFonts w:eastAsia="Times New Roman"/>
          <w:b/>
          <w:bCs/>
          <w:sz w:val="27"/>
          <w:szCs w:val="27"/>
        </w:rPr>
        <w:t>Wo:</w:t>
      </w:r>
      <w:r w:rsidRPr="00F816EB">
        <w:rPr>
          <w:rFonts w:eastAsia="Times New Roman"/>
          <w:sz w:val="27"/>
          <w:szCs w:val="27"/>
        </w:rPr>
        <w:t xml:space="preserve"> Bahama-Sports Lüstringen</w:t>
      </w:r>
      <w:r w:rsidR="00F816EB" w:rsidRPr="00F816EB">
        <w:rPr>
          <w:rFonts w:eastAsia="Times New Roman"/>
          <w:sz w:val="27"/>
          <w:szCs w:val="27"/>
        </w:rPr>
        <w:t>/</w:t>
      </w:r>
      <w:r w:rsidRPr="00F816EB">
        <w:rPr>
          <w:rFonts w:eastAsia="Times New Roman"/>
          <w:sz w:val="27"/>
          <w:szCs w:val="27"/>
        </w:rPr>
        <w:t>Racket Sports Park</w:t>
      </w:r>
    </w:p>
    <w:p w14:paraId="1194DA17" w14:textId="3FAA87BB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Wer:</w:t>
      </w:r>
      <w:r w:rsidRPr="00106BA9">
        <w:rPr>
          <w:rFonts w:eastAsia="Times New Roman"/>
          <w:sz w:val="27"/>
          <w:szCs w:val="27"/>
        </w:rPr>
        <w:t xml:space="preserve"> Für Anfänger und Geübte</w:t>
      </w:r>
    </w:p>
    <w:p w14:paraId="167F5BF5" w14:textId="52FC2C01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sz w:val="27"/>
          <w:szCs w:val="27"/>
        </w:rPr>
        <w:t xml:space="preserve">Voraussetzung: Hansefit-Mitgliedschaft oder Eigenanteil </w:t>
      </w:r>
    </w:p>
    <w:p w14:paraId="65B48419" w14:textId="158BAED0" w:rsidR="003A65D9" w:rsidRDefault="003A65D9" w:rsidP="003A65D9">
      <w:pPr>
        <w:pStyle w:val="Listenabsatz"/>
        <w:rPr>
          <w:sz w:val="27"/>
          <w:szCs w:val="27"/>
        </w:rPr>
      </w:pPr>
    </w:p>
    <w:p w14:paraId="578F9925" w14:textId="77777777" w:rsidR="00B2572F" w:rsidRDefault="00B2572F" w:rsidP="003A65D9">
      <w:pPr>
        <w:pStyle w:val="Listenabsatz"/>
        <w:rPr>
          <w:sz w:val="27"/>
          <w:szCs w:val="27"/>
        </w:rPr>
      </w:pPr>
    </w:p>
    <w:p w14:paraId="593C95E9" w14:textId="564F7DF4" w:rsidR="003A65D9" w:rsidRPr="00106BA9" w:rsidRDefault="005659C2" w:rsidP="00EC267E">
      <w:pPr>
        <w:pStyle w:val="Listenabsatz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8244" behindDoc="0" locked="0" layoutInCell="1" allowOverlap="1" wp14:anchorId="27B19FFC" wp14:editId="1C290E52">
            <wp:simplePos x="0" y="0"/>
            <wp:positionH relativeFrom="column">
              <wp:posOffset>4860925</wp:posOffset>
            </wp:positionH>
            <wp:positionV relativeFrom="paragraph">
              <wp:posOffset>6350</wp:posOffset>
            </wp:positionV>
            <wp:extent cx="1620000" cy="1080000"/>
            <wp:effectExtent l="0" t="0" r="0" b="6350"/>
            <wp:wrapNone/>
            <wp:docPr id="9" name="Grafik 9" descr="Erwachsene, die Yoga m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rwachsene, die Yoga mach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5D9" w:rsidRPr="00106BA9">
        <w:rPr>
          <w:b/>
          <w:bCs/>
          <w:sz w:val="27"/>
          <w:szCs w:val="27"/>
          <w:u w:val="single"/>
        </w:rPr>
        <w:t>Donnerstags:</w:t>
      </w:r>
      <w:r w:rsidR="003A65D9" w:rsidRPr="00106BA9">
        <w:rPr>
          <w:sz w:val="27"/>
          <w:szCs w:val="27"/>
        </w:rPr>
        <w:t xml:space="preserve"> </w:t>
      </w:r>
      <w:r w:rsidR="00351AC5">
        <w:rPr>
          <w:sz w:val="27"/>
          <w:szCs w:val="27"/>
        </w:rPr>
        <w:t xml:space="preserve">After-Work </w:t>
      </w:r>
      <w:r w:rsidR="003A65D9" w:rsidRPr="00106BA9">
        <w:rPr>
          <w:sz w:val="27"/>
          <w:szCs w:val="27"/>
        </w:rPr>
        <w:t>YOGA</w:t>
      </w:r>
    </w:p>
    <w:p w14:paraId="044FFBE4" w14:textId="758290A1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Wann:</w:t>
      </w:r>
      <w:r w:rsidRPr="00106BA9">
        <w:rPr>
          <w:rFonts w:eastAsia="Times New Roman"/>
          <w:sz w:val="27"/>
          <w:szCs w:val="27"/>
        </w:rPr>
        <w:t xml:space="preserve"> 17.30 Uhr – 18.30 Uhr, </w:t>
      </w:r>
    </w:p>
    <w:p w14:paraId="0B7F110E" w14:textId="7FE37C16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Wo:</w:t>
      </w:r>
      <w:r w:rsidRPr="00106BA9">
        <w:rPr>
          <w:rFonts w:eastAsia="Times New Roman"/>
          <w:sz w:val="27"/>
          <w:szCs w:val="27"/>
        </w:rPr>
        <w:t xml:space="preserve"> </w:t>
      </w:r>
      <w:r w:rsidR="005659C2">
        <w:rPr>
          <w:rFonts w:eastAsia="Times New Roman"/>
          <w:sz w:val="27"/>
          <w:szCs w:val="27"/>
        </w:rPr>
        <w:t>Im</w:t>
      </w:r>
      <w:r w:rsidRPr="00106BA9">
        <w:rPr>
          <w:rFonts w:eastAsia="Times New Roman"/>
          <w:sz w:val="27"/>
          <w:szCs w:val="27"/>
        </w:rPr>
        <w:t xml:space="preserve"> Atrium Speicher III</w:t>
      </w:r>
      <w:r w:rsidR="005659C2">
        <w:rPr>
          <w:rFonts w:eastAsia="Times New Roman"/>
          <w:sz w:val="27"/>
          <w:szCs w:val="27"/>
        </w:rPr>
        <w:t xml:space="preserve"> oder</w:t>
      </w:r>
      <w:r w:rsidRPr="00106BA9">
        <w:rPr>
          <w:rFonts w:eastAsia="Times New Roman"/>
          <w:sz w:val="27"/>
          <w:szCs w:val="27"/>
        </w:rPr>
        <w:t xml:space="preserve"> in der Speicherbar</w:t>
      </w:r>
    </w:p>
    <w:p w14:paraId="24BDF48B" w14:textId="77777777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Wer:</w:t>
      </w:r>
      <w:r w:rsidRPr="00106BA9">
        <w:rPr>
          <w:rFonts w:eastAsia="Times New Roman"/>
          <w:sz w:val="27"/>
          <w:szCs w:val="27"/>
        </w:rPr>
        <w:t xml:space="preserve"> Für Anfänger und Profis</w:t>
      </w:r>
    </w:p>
    <w:p w14:paraId="163F1844" w14:textId="5CC3D75F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sz w:val="27"/>
          <w:szCs w:val="27"/>
        </w:rPr>
        <w:t>Voraussetzung: keine, Hansefit-Mitgliedschaft optional</w:t>
      </w:r>
    </w:p>
    <w:p w14:paraId="0D929DD5" w14:textId="2F2719AD" w:rsidR="003A65D9" w:rsidRDefault="003A65D9" w:rsidP="003A65D9">
      <w:pPr>
        <w:rPr>
          <w:sz w:val="27"/>
          <w:szCs w:val="27"/>
        </w:rPr>
      </w:pPr>
    </w:p>
    <w:p w14:paraId="4CBD9F8A" w14:textId="298360C7" w:rsidR="003A65D9" w:rsidRPr="00106BA9" w:rsidRDefault="00EC267E" w:rsidP="003A65D9">
      <w:pPr>
        <w:rPr>
          <w:sz w:val="27"/>
          <w:szCs w:val="27"/>
        </w:rPr>
      </w:pPr>
      <w:r w:rsidRPr="00106BA9">
        <w:rPr>
          <w:noProof/>
          <w:sz w:val="27"/>
          <w:szCs w:val="27"/>
          <w:u w:val="single"/>
        </w:rPr>
        <w:drawing>
          <wp:anchor distT="0" distB="0" distL="114300" distR="114300" simplePos="0" relativeHeight="251658241" behindDoc="1" locked="0" layoutInCell="1" allowOverlap="1" wp14:anchorId="1735407B" wp14:editId="6E1722EC">
            <wp:simplePos x="0" y="0"/>
            <wp:positionH relativeFrom="column">
              <wp:posOffset>4860925</wp:posOffset>
            </wp:positionH>
            <wp:positionV relativeFrom="paragraph">
              <wp:posOffset>35560</wp:posOffset>
            </wp:positionV>
            <wp:extent cx="1620000" cy="1080000"/>
            <wp:effectExtent l="0" t="0" r="0" b="6350"/>
            <wp:wrapNone/>
            <wp:docPr id="4" name="Grafik 4" descr="Personen, die Fußball spi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Personen, die Fußball spiele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5D9" w:rsidRPr="00106BA9">
        <w:rPr>
          <w:b/>
          <w:bCs/>
          <w:sz w:val="27"/>
          <w:szCs w:val="27"/>
          <w:u w:val="single"/>
        </w:rPr>
        <w:t>Sonntags</w:t>
      </w:r>
      <w:r w:rsidR="003A65D9" w:rsidRPr="00106BA9">
        <w:rPr>
          <w:sz w:val="27"/>
          <w:szCs w:val="27"/>
          <w:u w:val="single"/>
        </w:rPr>
        <w:t>:</w:t>
      </w:r>
      <w:r w:rsidR="003A65D9" w:rsidRPr="00106BA9">
        <w:rPr>
          <w:sz w:val="27"/>
          <w:szCs w:val="27"/>
        </w:rPr>
        <w:t xml:space="preserve"> Fußball-Betriebssport im Soccer-Center Atter</w:t>
      </w:r>
    </w:p>
    <w:p w14:paraId="219E3C96" w14:textId="54506A49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Wann:</w:t>
      </w:r>
      <w:r w:rsidRPr="00106BA9">
        <w:rPr>
          <w:rFonts w:eastAsia="Times New Roman"/>
          <w:sz w:val="27"/>
          <w:szCs w:val="27"/>
        </w:rPr>
        <w:t xml:space="preserve"> ca. 18 Uhr – 19 Uhr</w:t>
      </w:r>
    </w:p>
    <w:p w14:paraId="4E871CF5" w14:textId="3A841E4A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Wo:</w:t>
      </w:r>
      <w:r w:rsidRPr="00106BA9">
        <w:rPr>
          <w:rFonts w:eastAsia="Times New Roman"/>
          <w:sz w:val="27"/>
          <w:szCs w:val="27"/>
        </w:rPr>
        <w:t xml:space="preserve"> Soccer-Halle Atter</w:t>
      </w:r>
    </w:p>
    <w:p w14:paraId="306ED45F" w14:textId="773CBDB6" w:rsidR="003A65D9" w:rsidRPr="00106BA9" w:rsidRDefault="003A65D9" w:rsidP="003A65D9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Wer:</w:t>
      </w:r>
      <w:r w:rsidRPr="00106BA9">
        <w:rPr>
          <w:rFonts w:eastAsia="Times New Roman"/>
          <w:sz w:val="27"/>
          <w:szCs w:val="27"/>
        </w:rPr>
        <w:t xml:space="preserve"> Für Anfänger und Profis</w:t>
      </w:r>
    </w:p>
    <w:p w14:paraId="08E0BA9C" w14:textId="0C7FD4B6" w:rsidR="00AF5BA4" w:rsidRPr="00106BA9" w:rsidRDefault="003A65D9" w:rsidP="000012AF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sz w:val="27"/>
          <w:szCs w:val="27"/>
        </w:rPr>
        <w:t>Voraussetzung: keine</w:t>
      </w:r>
    </w:p>
    <w:p w14:paraId="3DC7088B" w14:textId="2A56BC8A" w:rsidR="00CE14EA" w:rsidRDefault="00CE14EA" w:rsidP="0089755F">
      <w:pPr>
        <w:rPr>
          <w:b/>
          <w:bCs/>
          <w:sz w:val="27"/>
          <w:szCs w:val="27"/>
          <w:u w:val="single"/>
        </w:rPr>
      </w:pPr>
    </w:p>
    <w:p w14:paraId="3DA2633D" w14:textId="482896A4" w:rsidR="0089755F" w:rsidRPr="00106BA9" w:rsidRDefault="00CE14EA" w:rsidP="0089755F">
      <w:pPr>
        <w:rPr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2340" behindDoc="1" locked="0" layoutInCell="1" allowOverlap="1" wp14:anchorId="57D8A67F" wp14:editId="0EC43671">
            <wp:simplePos x="0" y="0"/>
            <wp:positionH relativeFrom="column">
              <wp:posOffset>4860925</wp:posOffset>
            </wp:positionH>
            <wp:positionV relativeFrom="paragraph">
              <wp:posOffset>12065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1299689019" name="Grafik 2" descr="Drachenbootrennen als Team Event Osnabrü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chenbootrennen als Team Event Osnabrü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5F" w:rsidRPr="00106BA9">
        <w:rPr>
          <w:b/>
          <w:bCs/>
          <w:sz w:val="27"/>
          <w:szCs w:val="27"/>
          <w:u w:val="single"/>
        </w:rPr>
        <w:t>Sonntags</w:t>
      </w:r>
      <w:r w:rsidR="0089755F" w:rsidRPr="00106BA9">
        <w:rPr>
          <w:sz w:val="27"/>
          <w:szCs w:val="27"/>
          <w:u w:val="single"/>
        </w:rPr>
        <w:t>:</w:t>
      </w:r>
      <w:r w:rsidR="0089755F" w:rsidRPr="00106BA9">
        <w:rPr>
          <w:sz w:val="27"/>
          <w:szCs w:val="27"/>
        </w:rPr>
        <w:t xml:space="preserve"> </w:t>
      </w:r>
      <w:r w:rsidR="0089755F">
        <w:rPr>
          <w:sz w:val="27"/>
          <w:szCs w:val="27"/>
        </w:rPr>
        <w:t>Drachenboot-Betriebssportgruppe</w:t>
      </w:r>
    </w:p>
    <w:p w14:paraId="19C5E797" w14:textId="760578FF" w:rsidR="0089755F" w:rsidRPr="00106BA9" w:rsidRDefault="0089755F" w:rsidP="0089755F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Wann:</w:t>
      </w:r>
      <w:r w:rsidRPr="00106BA9"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ca. 13 </w:t>
      </w:r>
      <w:r w:rsidR="004228DD">
        <w:rPr>
          <w:rFonts w:eastAsia="Times New Roman"/>
          <w:sz w:val="27"/>
          <w:szCs w:val="27"/>
        </w:rPr>
        <w:t xml:space="preserve">Uhr </w:t>
      </w:r>
      <w:r>
        <w:rPr>
          <w:rFonts w:eastAsia="Times New Roman"/>
          <w:sz w:val="27"/>
          <w:szCs w:val="27"/>
        </w:rPr>
        <w:t>– 14.30 Uhr</w:t>
      </w:r>
    </w:p>
    <w:p w14:paraId="585249D2" w14:textId="22D10536" w:rsidR="0089755F" w:rsidRPr="00106BA9" w:rsidRDefault="0089755F" w:rsidP="0089755F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Wo:</w:t>
      </w:r>
      <w:r w:rsidRPr="00106BA9">
        <w:rPr>
          <w:rFonts w:eastAsia="Times New Roman"/>
          <w:sz w:val="27"/>
          <w:szCs w:val="27"/>
        </w:rPr>
        <w:t xml:space="preserve"> </w:t>
      </w:r>
      <w:r w:rsidR="00C010AC">
        <w:rPr>
          <w:rFonts w:eastAsia="Times New Roman"/>
          <w:sz w:val="27"/>
          <w:szCs w:val="27"/>
        </w:rPr>
        <w:t>Wassersportverein Osnabrück</w:t>
      </w:r>
    </w:p>
    <w:p w14:paraId="67E6DF71" w14:textId="1AFE51B4" w:rsidR="0089755F" w:rsidRPr="00106BA9" w:rsidRDefault="0089755F" w:rsidP="0089755F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b/>
          <w:bCs/>
          <w:sz w:val="27"/>
          <w:szCs w:val="27"/>
        </w:rPr>
        <w:t>Wer:</w:t>
      </w:r>
      <w:r w:rsidRPr="00106BA9">
        <w:rPr>
          <w:rFonts w:eastAsia="Times New Roman"/>
          <w:sz w:val="27"/>
          <w:szCs w:val="27"/>
        </w:rPr>
        <w:t xml:space="preserve"> Für Anfänger und Profis</w:t>
      </w:r>
    </w:p>
    <w:p w14:paraId="1F16F04F" w14:textId="2807BFE5" w:rsidR="0089755F" w:rsidRPr="00106BA9" w:rsidRDefault="0089755F" w:rsidP="0089755F">
      <w:pPr>
        <w:pStyle w:val="Listenabsatz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  <w:sz w:val="27"/>
          <w:szCs w:val="27"/>
        </w:rPr>
      </w:pPr>
      <w:r w:rsidRPr="00106BA9">
        <w:rPr>
          <w:rFonts w:eastAsia="Times New Roman"/>
          <w:sz w:val="27"/>
          <w:szCs w:val="27"/>
        </w:rPr>
        <w:t>Voraussetzung: keine</w:t>
      </w:r>
    </w:p>
    <w:p w14:paraId="7320CC68" w14:textId="72C8D4AE" w:rsidR="00AF5BA4" w:rsidRPr="00AF5BA4" w:rsidRDefault="006D730D" w:rsidP="00AF5BA4">
      <w:pPr>
        <w:pBdr>
          <w:bottom w:val="single" w:sz="6" w:space="1" w:color="auto"/>
        </w:pBdr>
        <w:rPr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60292" behindDoc="1" locked="0" layoutInCell="1" allowOverlap="1" wp14:anchorId="449EA438" wp14:editId="2A824DF1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1532255" cy="438150"/>
            <wp:effectExtent l="0" t="0" r="0" b="0"/>
            <wp:wrapTight wrapText="bothSides">
              <wp:wrapPolygon edited="0">
                <wp:start x="0" y="0"/>
                <wp:lineTo x="0" y="20661"/>
                <wp:lineTo x="21215" y="20661"/>
                <wp:lineTo x="21215" y="0"/>
                <wp:lineTo x="0" y="0"/>
              </wp:wrapPolygon>
            </wp:wrapTight>
            <wp:docPr id="797167063" name="Grafik 1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67063" name="Grafik 1" descr="Ein Bild, das Text, Schrift, Logo, Grafiken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2AF"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8A6585" wp14:editId="0751F314">
                <wp:simplePos x="0" y="0"/>
                <wp:positionH relativeFrom="column">
                  <wp:posOffset>-57150</wp:posOffset>
                </wp:positionH>
                <wp:positionV relativeFrom="paragraph">
                  <wp:posOffset>206375</wp:posOffset>
                </wp:positionV>
                <wp:extent cx="5229225" cy="828675"/>
                <wp:effectExtent l="0" t="0" r="9525" b="95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15E83" w14:textId="77777777" w:rsidR="006E10D0" w:rsidRPr="005659C2" w:rsidRDefault="00AF5BA4" w:rsidP="006E10D0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</w:pPr>
                            <w:r w:rsidRPr="005659C2">
                              <w:t>Weitere Information erhaltet ihr bei Adam Pietzka</w:t>
                            </w:r>
                            <w:r w:rsidR="006E10D0" w:rsidRPr="005659C2">
                              <w:t xml:space="preserve">: </w:t>
                            </w:r>
                          </w:p>
                          <w:p w14:paraId="527FF1DB" w14:textId="77777777" w:rsidR="000012AF" w:rsidRPr="005659C2" w:rsidRDefault="006E10D0" w:rsidP="000012AF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5659C2">
                              <w:rPr>
                                <w:color w:val="000000"/>
                                <w:lang w:val="en-US" w:eastAsia="de-DE"/>
                              </w:rPr>
                              <w:t>Phone +49 541 605-6017</w:t>
                            </w:r>
                          </w:p>
                          <w:p w14:paraId="5E0C5BBF" w14:textId="77777777" w:rsidR="000012AF" w:rsidRPr="005659C2" w:rsidRDefault="006E10D0" w:rsidP="000012AF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5659C2">
                              <w:rPr>
                                <w:color w:val="000000"/>
                                <w:lang w:val="en-GB" w:eastAsia="de-DE"/>
                              </w:rPr>
                              <w:t>Mobile +49 151 2034 6017</w:t>
                            </w:r>
                          </w:p>
                          <w:p w14:paraId="77D86957" w14:textId="3B023086" w:rsidR="006E10D0" w:rsidRPr="005659C2" w:rsidRDefault="006E10D0" w:rsidP="000012AF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5659C2">
                              <w:rPr>
                                <w:color w:val="000000"/>
                                <w:lang w:val="en-GB" w:eastAsia="de-DE"/>
                              </w:rPr>
                              <w:t xml:space="preserve">E-Mail </w:t>
                            </w:r>
                            <w:hyperlink r:id="rId16" w:history="1">
                              <w:r w:rsidRPr="005659C2">
                                <w:rPr>
                                  <w:rStyle w:val="Hyperlink"/>
                                  <w:color w:val="0000FF"/>
                                  <w:lang w:val="en-GB" w:eastAsia="de-DE"/>
                                </w:rPr>
                                <w:t>Adam.Pietzka@hellmann.com</w:t>
                              </w:r>
                            </w:hyperlink>
                            <w:r w:rsidRPr="005659C2">
                              <w:rPr>
                                <w:color w:val="000000"/>
                                <w:lang w:val="en-GB" w:eastAsia="de-DE"/>
                              </w:rPr>
                              <w:t> </w:t>
                            </w:r>
                          </w:p>
                          <w:p w14:paraId="510D5BA1" w14:textId="77777777" w:rsidR="006E10D0" w:rsidRPr="006E10D0" w:rsidRDefault="006E10D0" w:rsidP="00AF5BA4">
                            <w:pPr>
                              <w:pBdr>
                                <w:bottom w:val="single" w:sz="6" w:space="1" w:color="auto"/>
                              </w:pBdr>
                              <w:spacing w:line="240" w:lineRule="auto"/>
                              <w:jc w:val="right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97D1971" w14:textId="77777777" w:rsidR="00AF5BA4" w:rsidRPr="006E10D0" w:rsidRDefault="00AF5BA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A6585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4.5pt;margin-top:16.25pt;width:411.75pt;height:65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" fillcolor="white [3201]" stroked="f" strokeweight=".5pt">
                <v:textbox>
                  <w:txbxContent>
                    <w:p w14:paraId="59C15E83" w14:textId="77777777" w:rsidR="006E10D0" w:rsidRPr="005659C2" w:rsidRDefault="00AF5BA4" w:rsidP="006E10D0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</w:pPr>
                      <w:r w:rsidRPr="005659C2">
                        <w:t>Weitere Information erhaltet ihr bei Adam Pietzka</w:t>
                      </w:r>
                      <w:r w:rsidR="006E10D0" w:rsidRPr="005659C2">
                        <w:t xml:space="preserve">: </w:t>
                      </w:r>
                    </w:p>
                    <w:p w14:paraId="527FF1DB" w14:textId="77777777" w:rsidR="000012AF" w:rsidRPr="005659C2" w:rsidRDefault="006E10D0" w:rsidP="000012AF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rPr>
                          <w:lang w:val="en-US"/>
                        </w:rPr>
                      </w:pPr>
                      <w:r w:rsidRPr="005659C2">
                        <w:rPr>
                          <w:color w:val="000000"/>
                          <w:lang w:val="en-US" w:eastAsia="de-DE"/>
                        </w:rPr>
                        <w:t>Phone +49 541 605-6017</w:t>
                      </w:r>
                    </w:p>
                    <w:p w14:paraId="5E0C5BBF" w14:textId="77777777" w:rsidR="000012AF" w:rsidRPr="005659C2" w:rsidRDefault="006E10D0" w:rsidP="000012AF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rPr>
                          <w:lang w:val="en-US"/>
                        </w:rPr>
                      </w:pPr>
                      <w:r w:rsidRPr="005659C2">
                        <w:rPr>
                          <w:color w:val="000000"/>
                          <w:lang w:val="en-GB" w:eastAsia="de-DE"/>
                        </w:rPr>
                        <w:t>Mobile +49 151 2034 6017</w:t>
                      </w:r>
                    </w:p>
                    <w:p w14:paraId="77D86957" w14:textId="3B023086" w:rsidR="006E10D0" w:rsidRPr="005659C2" w:rsidRDefault="006E10D0" w:rsidP="000012AF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rPr>
                          <w:lang w:val="en-US"/>
                        </w:rPr>
                      </w:pPr>
                      <w:r w:rsidRPr="005659C2">
                        <w:rPr>
                          <w:color w:val="000000"/>
                          <w:lang w:val="en-GB" w:eastAsia="de-DE"/>
                        </w:rPr>
                        <w:t xml:space="preserve">E-Mail </w:t>
                      </w:r>
                      <w:hyperlink r:id="rId17" w:history="1">
                        <w:r w:rsidRPr="005659C2">
                          <w:rPr>
                            <w:rStyle w:val="Hyperlink"/>
                            <w:color w:val="0000FF"/>
                            <w:lang w:val="en-GB" w:eastAsia="de-DE"/>
                          </w:rPr>
                          <w:t>Adam.Pietzka@hellmann.com</w:t>
                        </w:r>
                      </w:hyperlink>
                      <w:r w:rsidRPr="005659C2">
                        <w:rPr>
                          <w:color w:val="000000"/>
                          <w:lang w:val="en-GB" w:eastAsia="de-DE"/>
                        </w:rPr>
                        <w:t> </w:t>
                      </w:r>
                    </w:p>
                    <w:p w14:paraId="510D5BA1" w14:textId="77777777" w:rsidR="006E10D0" w:rsidRPr="006E10D0" w:rsidRDefault="006E10D0" w:rsidP="00AF5BA4">
                      <w:pPr>
                        <w:pBdr>
                          <w:bottom w:val="single" w:sz="6" w:space="1" w:color="auto"/>
                        </w:pBdr>
                        <w:spacing w:line="240" w:lineRule="auto"/>
                        <w:jc w:val="right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197D1971" w14:textId="77777777" w:rsidR="00AF5BA4" w:rsidRPr="006E10D0" w:rsidRDefault="00AF5BA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5BA4" w:rsidRPr="00AF5BA4" w:rsidSect="00BB41F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B199D" w14:textId="77777777" w:rsidR="00AB31E5" w:rsidRDefault="00AB31E5" w:rsidP="00A66B18">
      <w:pPr>
        <w:spacing w:after="0"/>
      </w:pPr>
      <w:r>
        <w:separator/>
      </w:r>
    </w:p>
  </w:endnote>
  <w:endnote w:type="continuationSeparator" w:id="0">
    <w:p w14:paraId="7596B457" w14:textId="77777777" w:rsidR="00AB31E5" w:rsidRDefault="00AB31E5" w:rsidP="00A66B18">
      <w:pPr>
        <w:spacing w:after="0"/>
      </w:pPr>
      <w:r>
        <w:continuationSeparator/>
      </w:r>
    </w:p>
  </w:endnote>
  <w:endnote w:type="continuationNotice" w:id="1">
    <w:p w14:paraId="30710F81" w14:textId="77777777" w:rsidR="00AB31E5" w:rsidRDefault="00AB31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0B2FE" w14:textId="77777777" w:rsidR="00AB31E5" w:rsidRDefault="00AB31E5" w:rsidP="00A66B18">
      <w:pPr>
        <w:spacing w:after="0"/>
      </w:pPr>
      <w:r>
        <w:separator/>
      </w:r>
    </w:p>
  </w:footnote>
  <w:footnote w:type="continuationSeparator" w:id="0">
    <w:p w14:paraId="78AF443F" w14:textId="77777777" w:rsidR="00AB31E5" w:rsidRDefault="00AB31E5" w:rsidP="00A66B18">
      <w:pPr>
        <w:spacing w:after="0"/>
      </w:pPr>
      <w:r>
        <w:continuationSeparator/>
      </w:r>
    </w:p>
  </w:footnote>
  <w:footnote w:type="continuationNotice" w:id="1">
    <w:p w14:paraId="282FC7BA" w14:textId="77777777" w:rsidR="00AB31E5" w:rsidRDefault="00AB31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0F11"/>
    <w:multiLevelType w:val="hybridMultilevel"/>
    <w:tmpl w:val="829653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C66DA9"/>
    <w:multiLevelType w:val="hybridMultilevel"/>
    <w:tmpl w:val="B374D7E2"/>
    <w:lvl w:ilvl="0" w:tplc="0A72F6B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13771"/>
    <w:multiLevelType w:val="hybridMultilevel"/>
    <w:tmpl w:val="4394E0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147EBE"/>
    <w:multiLevelType w:val="hybridMultilevel"/>
    <w:tmpl w:val="A0FEB3A4"/>
    <w:lvl w:ilvl="0" w:tplc="EA8A4272">
      <w:start w:val="29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447346">
    <w:abstractNumId w:val="2"/>
  </w:num>
  <w:num w:numId="2" w16cid:durableId="1121388069">
    <w:abstractNumId w:val="0"/>
  </w:num>
  <w:num w:numId="3" w16cid:durableId="1548637168">
    <w:abstractNumId w:val="3"/>
  </w:num>
  <w:num w:numId="4" w16cid:durableId="1835337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334"/>
    <w:rsid w:val="000012AF"/>
    <w:rsid w:val="00065D09"/>
    <w:rsid w:val="000676DF"/>
    <w:rsid w:val="00083BAA"/>
    <w:rsid w:val="000C30F8"/>
    <w:rsid w:val="000C565D"/>
    <w:rsid w:val="0010680C"/>
    <w:rsid w:val="00106BA9"/>
    <w:rsid w:val="0014439C"/>
    <w:rsid w:val="001766D6"/>
    <w:rsid w:val="001E2320"/>
    <w:rsid w:val="001F6377"/>
    <w:rsid w:val="00214E28"/>
    <w:rsid w:val="002B74FF"/>
    <w:rsid w:val="002C6E8C"/>
    <w:rsid w:val="00351AC5"/>
    <w:rsid w:val="00352B81"/>
    <w:rsid w:val="003A0150"/>
    <w:rsid w:val="003A65D9"/>
    <w:rsid w:val="003E24DF"/>
    <w:rsid w:val="003F39E1"/>
    <w:rsid w:val="003F7A0E"/>
    <w:rsid w:val="00401197"/>
    <w:rsid w:val="0041428F"/>
    <w:rsid w:val="004228DD"/>
    <w:rsid w:val="004653BB"/>
    <w:rsid w:val="004A2B0D"/>
    <w:rsid w:val="004C3627"/>
    <w:rsid w:val="005004CD"/>
    <w:rsid w:val="005659C2"/>
    <w:rsid w:val="005C2210"/>
    <w:rsid w:val="005D7940"/>
    <w:rsid w:val="00615018"/>
    <w:rsid w:val="006170DF"/>
    <w:rsid w:val="0062123A"/>
    <w:rsid w:val="00646E75"/>
    <w:rsid w:val="00657C6E"/>
    <w:rsid w:val="006D730D"/>
    <w:rsid w:val="006E10D0"/>
    <w:rsid w:val="006F6F10"/>
    <w:rsid w:val="00735E55"/>
    <w:rsid w:val="00783E79"/>
    <w:rsid w:val="007B5AE8"/>
    <w:rsid w:val="007E7F36"/>
    <w:rsid w:val="007F16CA"/>
    <w:rsid w:val="007F5192"/>
    <w:rsid w:val="007F7F16"/>
    <w:rsid w:val="00846F14"/>
    <w:rsid w:val="008729B0"/>
    <w:rsid w:val="0089755F"/>
    <w:rsid w:val="008A6C9C"/>
    <w:rsid w:val="008F2AB3"/>
    <w:rsid w:val="00910D6C"/>
    <w:rsid w:val="00963334"/>
    <w:rsid w:val="009D6E13"/>
    <w:rsid w:val="00A35DD9"/>
    <w:rsid w:val="00A5724C"/>
    <w:rsid w:val="00A66B18"/>
    <w:rsid w:val="00A6783B"/>
    <w:rsid w:val="00A75A10"/>
    <w:rsid w:val="00A96CF8"/>
    <w:rsid w:val="00AB31E5"/>
    <w:rsid w:val="00AE1388"/>
    <w:rsid w:val="00AF3982"/>
    <w:rsid w:val="00AF5BA4"/>
    <w:rsid w:val="00B117EC"/>
    <w:rsid w:val="00B2572F"/>
    <w:rsid w:val="00B46697"/>
    <w:rsid w:val="00B50294"/>
    <w:rsid w:val="00B57D6E"/>
    <w:rsid w:val="00BB41FF"/>
    <w:rsid w:val="00BD7698"/>
    <w:rsid w:val="00C010AC"/>
    <w:rsid w:val="00C701F7"/>
    <w:rsid w:val="00C70786"/>
    <w:rsid w:val="00C75D1C"/>
    <w:rsid w:val="00CE14EA"/>
    <w:rsid w:val="00D41084"/>
    <w:rsid w:val="00D51979"/>
    <w:rsid w:val="00D66593"/>
    <w:rsid w:val="00DE6DA2"/>
    <w:rsid w:val="00DF2D30"/>
    <w:rsid w:val="00E06765"/>
    <w:rsid w:val="00E21240"/>
    <w:rsid w:val="00E40BA1"/>
    <w:rsid w:val="00E55D74"/>
    <w:rsid w:val="00E6540C"/>
    <w:rsid w:val="00E81E2A"/>
    <w:rsid w:val="00E92865"/>
    <w:rsid w:val="00EC267E"/>
    <w:rsid w:val="00ED4C26"/>
    <w:rsid w:val="00EE0952"/>
    <w:rsid w:val="00EF5464"/>
    <w:rsid w:val="00F40C41"/>
    <w:rsid w:val="00F816EB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8EC3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qFormat/>
    <w:rsid w:val="00963334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Empfnger"/>
    <w:next w:val="Standard"/>
    <w:link w:val="berschrift1Zchn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Empfnger">
    <w:name w:val="Empfänger"/>
    <w:basedOn w:val="Standard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nrede">
    <w:name w:val="Salutation"/>
    <w:basedOn w:val="Standard"/>
    <w:link w:val="AnredeZchn"/>
    <w:uiPriority w:val="4"/>
    <w:semiHidden/>
    <w:qFormat/>
    <w:rsid w:val="00A66B18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semiHidden/>
    <w:qFormat/>
    <w:rsid w:val="00A6783B"/>
    <w:pPr>
      <w:spacing w:before="480" w:after="960"/>
    </w:pPr>
  </w:style>
  <w:style w:type="character" w:customStyle="1" w:styleId="GruformelZchn">
    <w:name w:val="Grußformel Zchn"/>
    <w:basedOn w:val="Absatz-Standardschriftart"/>
    <w:link w:val="Gruformel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Unterschrift">
    <w:name w:val="Signature"/>
    <w:basedOn w:val="Standard"/>
    <w:link w:val="UnterschriftZchn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UnterschriftZchn">
    <w:name w:val="Unterschrift Zchn"/>
    <w:basedOn w:val="Absatz-Standardschriftart"/>
    <w:link w:val="Unterschrift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3E24DF"/>
    <w:pPr>
      <w:spacing w:after="0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Fett">
    <w:name w:val="Strong"/>
    <w:basedOn w:val="Absatz-Standardschriftart"/>
    <w:uiPriority w:val="1"/>
    <w:semiHidden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7E7F36"/>
    <w:pPr>
      <w:spacing w:after="0"/>
    </w:pPr>
    <w:rPr>
      <w:color w:val="FFFFFF" w:themeColor="background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semiHidden/>
    <w:rsid w:val="00A66B18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7E7F36"/>
    <w:pPr>
      <w:spacing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Besprechungsinformationen">
    <w:name w:val="Besprechungsinformationen"/>
    <w:basedOn w:val="Standard"/>
    <w:qFormat/>
    <w:rsid w:val="007E7F36"/>
    <w:pPr>
      <w:spacing w:after="0"/>
    </w:pPr>
    <w:rPr>
      <w:color w:val="FFFFFF" w:themeColor="background1"/>
    </w:rPr>
  </w:style>
  <w:style w:type="table" w:styleId="Tabellenraster">
    <w:name w:val="Table Grid"/>
    <w:basedOn w:val="NormaleTabelle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prechungszeiten">
    <w:name w:val="Besprechungszeiten"/>
    <w:basedOn w:val="Standard"/>
    <w:qFormat/>
    <w:rsid w:val="007E7F36"/>
    <w:pPr>
      <w:spacing w:before="120" w:after="0"/>
    </w:pPr>
    <w:rPr>
      <w:b/>
    </w:rPr>
  </w:style>
  <w:style w:type="paragraph" w:customStyle="1" w:styleId="BeschreibungdesPunkts">
    <w:name w:val="Beschreibung des Punkts"/>
    <w:basedOn w:val="Standard"/>
    <w:qFormat/>
    <w:rsid w:val="00E21240"/>
    <w:pPr>
      <w:spacing w:after="120"/>
      <w:ind w:right="360"/>
    </w:pPr>
  </w:style>
  <w:style w:type="paragraph" w:customStyle="1" w:styleId="Ort">
    <w:name w:val="Ort"/>
    <w:basedOn w:val="Standard"/>
    <w:qFormat/>
    <w:rsid w:val="00E21240"/>
    <w:pPr>
      <w:spacing w:after="120"/>
    </w:pPr>
  </w:style>
  <w:style w:type="paragraph" w:styleId="Listenabsatz">
    <w:name w:val="List Paragraph"/>
    <w:basedOn w:val="Standard"/>
    <w:uiPriority w:val="34"/>
    <w:qFormat/>
    <w:rsid w:val="00963334"/>
    <w:pPr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6E10D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8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Adam.Pietzka@hellmann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dam.Pietzka@hellmann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neuendo\AppData\Local\Microsoft\Office\16.0\DTS\de-DE%7bD6322E7D-282C-42E8-933E-F886FFFE8CD9%7d\%7b8F566E35-928E-403A-9254-340C8D3252DF%7d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9B60C4EF90D43B608DFD0C4497BA7" ma:contentTypeVersion="18" ma:contentTypeDescription="Create a new document." ma:contentTypeScope="" ma:versionID="9709e2c270fbdea8016045aa0164a912">
  <xsd:schema xmlns:xsd="http://www.w3.org/2001/XMLSchema" xmlns:xs="http://www.w3.org/2001/XMLSchema" xmlns:p="http://schemas.microsoft.com/office/2006/metadata/properties" xmlns:ns2="9db2a9f9-66e5-4ea0-9a62-808346fc8db2" xmlns:ns3="94db8280-cb23-4940-83ea-f23320d64026" xmlns:ns4="34f354f6-be96-4ba3-aa43-5037ed153069" targetNamespace="http://schemas.microsoft.com/office/2006/metadata/properties" ma:root="true" ma:fieldsID="b19d088d9e6d109f9eb69577ee1cda28" ns2:_="" ns3:_="" ns4:_="">
    <xsd:import namespace="9db2a9f9-66e5-4ea0-9a62-808346fc8db2"/>
    <xsd:import namespace="94db8280-cb23-4940-83ea-f23320d64026"/>
    <xsd:import namespace="34f354f6-be96-4ba3-aa43-5037ed153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2a9f9-66e5-4ea0-9a62-808346fc8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0037ef-5633-4fe5-ade4-c62f8cb071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b8280-cb23-4940-83ea-f23320d640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354f6-be96-4ba3-aa43-5037ed15306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0366e6-3215-4d1b-aa67-ec504a0a7c9e}" ma:internalName="TaxCatchAll" ma:showField="CatchAllData" ma:web="94db8280-cb23-4940-83ea-f23320d640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f354f6-be96-4ba3-aa43-5037ed153069" xsi:nil="true"/>
    <MediaServiceKeyPoints xmlns="9db2a9f9-66e5-4ea0-9a62-808346fc8db2" xsi:nil="true"/>
    <lcf76f155ced4ddcb4097134ff3c332f xmlns="9db2a9f9-66e5-4ea0-9a62-808346fc8db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223EA6-1B29-4E30-85B4-D2B169B78472}"/>
</file>

<file path=customXml/itemProps2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{8F566E35-928E-403A-9254-340C8D3252DF}tf55871247_win32</Template>
  <TotalTime>0</TotalTime>
  <Pages>1</Pages>
  <Words>157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2023-06-15T14:18:00Z</dcterms:created>
  <dcterms:modified xsi:type="dcterms:W3CDTF">2024-05-23T08:31:00Z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